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311EF95B" w14:textId="3D31EB8C" w:rsidR="00F00E56" w:rsidRDefault="001F580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BEFF48" wp14:editId="17579ECC">
                <wp:simplePos x="0" y="0"/>
                <wp:positionH relativeFrom="margin">
                  <wp:posOffset>-216535</wp:posOffset>
                </wp:positionH>
                <wp:positionV relativeFrom="paragraph">
                  <wp:posOffset>86360</wp:posOffset>
                </wp:positionV>
                <wp:extent cx="7170420" cy="78486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0420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892E18" w14:textId="1BC95F40" w:rsidR="001F5805" w:rsidRPr="00A10A72" w:rsidRDefault="00303128" w:rsidP="001F5805">
                            <w:pPr>
                              <w:jc w:val="center"/>
                              <w:rPr>
                                <w:rFonts w:ascii="Ravie" w:hAnsi="Ravie"/>
                                <w:bCs/>
                                <w:color w:val="FFFF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0A72">
                              <w:rPr>
                                <w:rFonts w:ascii="Ravie" w:hAnsi="Ravie"/>
                                <w:bCs/>
                                <w:color w:val="66FF33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A10A72">
                              <w:rPr>
                                <w:rFonts w:ascii="Ravie" w:hAnsi="Ravie"/>
                                <w:bCs/>
                                <w:color w:val="FF0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Pr="00A10A72">
                              <w:rPr>
                                <w:rFonts w:ascii="Ravie" w:hAnsi="Ravie"/>
                                <w:bCs/>
                                <w:color w:val="FFFF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A10A72">
                              <w:rPr>
                                <w:rFonts w:ascii="Ravie" w:hAnsi="Ravie"/>
                                <w:bCs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A10A72">
                              <w:rPr>
                                <w:rFonts w:ascii="Ravie" w:hAnsi="Ravie"/>
                                <w:bCs/>
                                <w:color w:val="A5002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r w:rsidRPr="00A10A72">
                              <w:rPr>
                                <w:rFonts w:ascii="Ravie" w:hAnsi="Ravie"/>
                                <w:bCs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Pr="00A10A72">
                              <w:rPr>
                                <w:rFonts w:ascii="Ravie" w:hAnsi="Ravie"/>
                                <w:bCs/>
                                <w:color w:val="FF00FF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Pr="00A10A72">
                              <w:rPr>
                                <w:rFonts w:ascii="Ravie" w:hAnsi="Ravie"/>
                                <w:bCs/>
                                <w:color w:val="0070C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A10A72">
                              <w:rPr>
                                <w:rFonts w:ascii="Ravie" w:hAnsi="Ravie"/>
                                <w:bCs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A10A72">
                              <w:rPr>
                                <w:rFonts w:ascii="Ravie" w:hAnsi="Ravie"/>
                                <w:bCs/>
                                <w:color w:val="FFFF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D0509" w:rsidRPr="00A10A72">
                              <w:rPr>
                                <w:rFonts w:ascii="Ravie" w:hAnsi="Ravie"/>
                                <w:bCs/>
                                <w:color w:val="FF0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6D0509" w:rsidRPr="00A10A72">
                              <w:rPr>
                                <w:rFonts w:ascii="Ravie" w:hAnsi="Ravie"/>
                                <w:bCs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="006D0509" w:rsidRPr="00A10A72">
                              <w:rPr>
                                <w:rFonts w:ascii="Ravie" w:hAnsi="Ravie"/>
                                <w:bCs/>
                                <w:color w:val="199737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6D0509" w:rsidRPr="00A10A72">
                              <w:rPr>
                                <w:rFonts w:ascii="Ravie" w:hAnsi="Ravie"/>
                                <w:bCs/>
                                <w:color w:val="FFFF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10A72">
                              <w:rPr>
                                <w:rFonts w:ascii="Ravie" w:hAnsi="Ravie"/>
                                <w:bCs/>
                                <w:color w:val="FF00FF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A10A72">
                              <w:rPr>
                                <w:rFonts w:ascii="Ravie" w:hAnsi="Ravie"/>
                                <w:bCs/>
                                <w:color w:val="FFFF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Pr="00A10A72">
                              <w:rPr>
                                <w:rFonts w:ascii="Ravie" w:hAnsi="Ravie"/>
                                <w:bCs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r w:rsidRPr="00A10A72">
                              <w:rPr>
                                <w:rFonts w:ascii="Ravie" w:hAnsi="Ravie"/>
                                <w:bCs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A10A72">
                              <w:rPr>
                                <w:rFonts w:ascii="Ravie" w:hAnsi="Ravie"/>
                                <w:bCs/>
                                <w:color w:val="66FF33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4BEFF4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17.05pt;margin-top:6.8pt;width:564.6pt;height:61.8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" filled="f" stroked="f">
                <v:textbox>
                  <w:txbxContent>
                    <w:p w14:paraId="0F892E18" w14:textId="1BC95F40" w:rsidR="001F5805" w:rsidRPr="00A10A72" w:rsidRDefault="00303128" w:rsidP="001F5805">
                      <w:pPr>
                        <w:jc w:val="center"/>
                        <w:rPr>
                          <w:rFonts w:ascii="Ravie" w:hAnsi="Ravie"/>
                          <w:bCs/>
                          <w:color w:val="FFFF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0A72">
                        <w:rPr>
                          <w:rFonts w:ascii="Ravie" w:hAnsi="Ravie"/>
                          <w:bCs/>
                          <w:color w:val="66FF33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A10A72">
                        <w:rPr>
                          <w:rFonts w:ascii="Ravie" w:hAnsi="Ravie"/>
                          <w:bCs/>
                          <w:color w:val="FF0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Pr="00A10A72">
                        <w:rPr>
                          <w:rFonts w:ascii="Ravie" w:hAnsi="Ravie"/>
                          <w:bCs/>
                          <w:color w:val="FFFF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A10A72">
                        <w:rPr>
                          <w:rFonts w:ascii="Ravie" w:hAnsi="Ravie"/>
                          <w:bCs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A10A72">
                        <w:rPr>
                          <w:rFonts w:ascii="Ravie" w:hAnsi="Ravie"/>
                          <w:bCs/>
                          <w:color w:val="A5002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y</w:t>
                      </w:r>
                      <w:r w:rsidRPr="00A10A72">
                        <w:rPr>
                          <w:rFonts w:ascii="Ravie" w:hAnsi="Ravie"/>
                          <w:bCs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Pr="00A10A72">
                        <w:rPr>
                          <w:rFonts w:ascii="Ravie" w:hAnsi="Ravie"/>
                          <w:bCs/>
                          <w:color w:val="FF00FF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Pr="00A10A72">
                        <w:rPr>
                          <w:rFonts w:ascii="Ravie" w:hAnsi="Ravie"/>
                          <w:bCs/>
                          <w:color w:val="0070C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Pr="00A10A72">
                        <w:rPr>
                          <w:rFonts w:ascii="Ravie" w:hAnsi="Ravie"/>
                          <w:bCs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A10A72">
                        <w:rPr>
                          <w:rFonts w:ascii="Ravie" w:hAnsi="Ravie"/>
                          <w:bCs/>
                          <w:color w:val="FFFF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D0509" w:rsidRPr="00A10A72">
                        <w:rPr>
                          <w:rFonts w:ascii="Ravie" w:hAnsi="Ravie"/>
                          <w:bCs/>
                          <w:color w:val="FF0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6D0509" w:rsidRPr="00A10A72">
                        <w:rPr>
                          <w:rFonts w:ascii="Ravie" w:hAnsi="Ravie"/>
                          <w:bCs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="006D0509" w:rsidRPr="00A10A72">
                        <w:rPr>
                          <w:rFonts w:ascii="Ravie" w:hAnsi="Ravie"/>
                          <w:bCs/>
                          <w:color w:val="199737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6D0509" w:rsidRPr="00A10A72">
                        <w:rPr>
                          <w:rFonts w:ascii="Ravie" w:hAnsi="Ravie"/>
                          <w:bCs/>
                          <w:color w:val="FFFF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10A72">
                        <w:rPr>
                          <w:rFonts w:ascii="Ravie" w:hAnsi="Ravie"/>
                          <w:bCs/>
                          <w:color w:val="FF00FF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A10A72">
                        <w:rPr>
                          <w:rFonts w:ascii="Ravie" w:hAnsi="Ravie"/>
                          <w:bCs/>
                          <w:color w:val="FFFF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Pr="00A10A72">
                        <w:rPr>
                          <w:rFonts w:ascii="Ravie" w:hAnsi="Ravie"/>
                          <w:bCs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y</w:t>
                      </w:r>
                      <w:r w:rsidRPr="00A10A72">
                        <w:rPr>
                          <w:rFonts w:ascii="Ravie" w:hAnsi="Ravie"/>
                          <w:bCs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Pr="00A10A72">
                        <w:rPr>
                          <w:rFonts w:ascii="Ravie" w:hAnsi="Ravie"/>
                          <w:bCs/>
                          <w:color w:val="66FF33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A5D334" w14:textId="20A38BAB" w:rsidR="00F20D47" w:rsidRDefault="00F20D47"/>
    <w:p w14:paraId="0C50D91A" w14:textId="5E7FF9F9" w:rsidR="009B702B" w:rsidRDefault="004609D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71" behindDoc="0" locked="0" layoutInCell="1" allowOverlap="1" wp14:anchorId="6EA5AC2E" wp14:editId="66F1D406">
                <wp:simplePos x="0" y="0"/>
                <wp:positionH relativeFrom="column">
                  <wp:posOffset>2409825</wp:posOffset>
                </wp:positionH>
                <wp:positionV relativeFrom="paragraph">
                  <wp:posOffset>6262370</wp:posOffset>
                </wp:positionV>
                <wp:extent cx="1743075" cy="314325"/>
                <wp:effectExtent l="0" t="0" r="952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7CE0E3" w14:textId="77777777" w:rsidR="004609DE" w:rsidRDefault="004609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A5AC2E" id="Text Box 11" o:spid="_x0000_s1027" type="#_x0000_t202" style="position:absolute;margin-left:189.75pt;margin-top:493.1pt;width:137.25pt;height:24.75pt;z-index:25165927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" fillcolor="white [3201]" stroked="f" strokeweight=".5pt">
                <v:textbox>
                  <w:txbxContent>
                    <w:p w14:paraId="697CE0E3" w14:textId="77777777" w:rsidR="004609DE" w:rsidRDefault="004609DE"/>
                  </w:txbxContent>
                </v:textbox>
              </v:shape>
            </w:pict>
          </mc:Fallback>
        </mc:AlternateContent>
      </w:r>
      <w:r w:rsidR="000743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DF56D86" wp14:editId="2554EBD7">
                <wp:simplePos x="0" y="0"/>
                <wp:positionH relativeFrom="margin">
                  <wp:posOffset>-228600</wp:posOffset>
                </wp:positionH>
                <wp:positionV relativeFrom="paragraph">
                  <wp:posOffset>2357119</wp:posOffset>
                </wp:positionV>
                <wp:extent cx="7109460" cy="421957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9460" cy="421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0E6CE1" w14:textId="77777777" w:rsidR="004609DE" w:rsidRPr="004609DE" w:rsidRDefault="004609DE" w:rsidP="005041F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7A67A519" w14:textId="167F4301" w:rsidR="005041F6" w:rsidRPr="007B7BE6" w:rsidRDefault="001F5805" w:rsidP="005041F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7B7BE6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For parents and carers</w:t>
                            </w:r>
                            <w:r w:rsidR="004609DE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 xml:space="preserve"> with</w:t>
                            </w:r>
                            <w:r w:rsidRPr="007B7BE6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19DBB3F1" w14:textId="0003B1C0" w:rsidR="004609DE" w:rsidRPr="004609DE" w:rsidRDefault="001F5805" w:rsidP="004609D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7B7BE6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babies/children 0 – 3</w:t>
                            </w:r>
                            <w:r w:rsidR="005041F6" w:rsidRPr="007B7BE6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yrs</w:t>
                            </w:r>
                          </w:p>
                          <w:p w14:paraId="754D83F3" w14:textId="4D02ACF5" w:rsidR="004609DE" w:rsidRPr="004609DE" w:rsidRDefault="001F5805" w:rsidP="004609D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7B7BE6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A fun, safe and friendly environment where you can make new friends.</w:t>
                            </w:r>
                          </w:p>
                          <w:p w14:paraId="6305B9AE" w14:textId="5B0F4EC3" w:rsidR="004609DE" w:rsidRDefault="001F5805" w:rsidP="007B7BE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B0F0"/>
                                <w:sz w:val="40"/>
                                <w:szCs w:val="40"/>
                              </w:rPr>
                            </w:pPr>
                            <w:r w:rsidRPr="007B7BE6">
                              <w:rPr>
                                <w:rFonts w:ascii="Comic Sans MS" w:hAnsi="Comic Sans MS"/>
                                <w:b/>
                                <w:bCs/>
                                <w:color w:val="00B0F0"/>
                                <w:sz w:val="40"/>
                                <w:szCs w:val="40"/>
                              </w:rPr>
                              <w:t xml:space="preserve">lots of fun activities: </w:t>
                            </w:r>
                          </w:p>
                          <w:p w14:paraId="62043D86" w14:textId="28E9A247" w:rsidR="001F5805" w:rsidRPr="007B7BE6" w:rsidRDefault="001F5805" w:rsidP="007B7BE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B0F0"/>
                                <w:sz w:val="40"/>
                                <w:szCs w:val="40"/>
                              </w:rPr>
                            </w:pPr>
                            <w:r w:rsidRPr="007B7BE6">
                              <w:rPr>
                                <w:rFonts w:ascii="Comic Sans MS" w:hAnsi="Comic Sans MS"/>
                                <w:b/>
                                <w:bCs/>
                                <w:color w:val="00B0F0"/>
                                <w:sz w:val="40"/>
                                <w:szCs w:val="40"/>
                              </w:rPr>
                              <w:t>show &amp; tell, story</w:t>
                            </w:r>
                            <w:r w:rsidR="004609DE">
                              <w:rPr>
                                <w:rFonts w:ascii="Comic Sans MS" w:hAnsi="Comic Sans MS"/>
                                <w:b/>
                                <w:bCs/>
                                <w:color w:val="00B0F0"/>
                                <w:sz w:val="40"/>
                                <w:szCs w:val="40"/>
                              </w:rPr>
                              <w:t xml:space="preserve"> time, nursery rhymes</w:t>
                            </w:r>
                            <w:r w:rsidRPr="007B7BE6">
                              <w:rPr>
                                <w:rFonts w:ascii="Comic Sans MS" w:hAnsi="Comic Sans MS"/>
                                <w:b/>
                                <w:bCs/>
                                <w:color w:val="00B0F0"/>
                                <w:sz w:val="40"/>
                                <w:szCs w:val="40"/>
                              </w:rPr>
                              <w:t xml:space="preserve"> and singing</w:t>
                            </w:r>
                          </w:p>
                          <w:p w14:paraId="20015D3B" w14:textId="7E10061C" w:rsidR="007B7BE6" w:rsidRPr="007B7BE6" w:rsidRDefault="004609DE" w:rsidP="007B7BE6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7C76DB6" wp14:editId="68462D4A">
                                  <wp:extent cx="1516380" cy="929640"/>
                                  <wp:effectExtent l="0" t="0" r="7620" b="3810"/>
                                  <wp:docPr id="19" name="Picture 19" descr="Colorful music notes Royalty Free Vector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olorful music notes Royalty Free Vector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2688" cy="933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D17C32" w14:textId="77777777" w:rsidR="007B7BE6" w:rsidRPr="007B7BE6" w:rsidRDefault="007B7BE6" w:rsidP="001F5805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14:paraId="2A0A2567" w14:textId="77777777" w:rsidR="007B7BE6" w:rsidRPr="007B7BE6" w:rsidRDefault="007B7BE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F56D86" id="Text Box 8" o:spid="_x0000_s1028" type="#_x0000_t202" style="position:absolute;margin-left:-18pt;margin-top:185.6pt;width:559.8pt;height:332.2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" fillcolor="white [3201]" stroked="f" strokeweight=".5pt">
                <v:textbox>
                  <w:txbxContent>
                    <w:p w14:paraId="2C0E6CE1" w14:textId="77777777" w:rsidR="004609DE" w:rsidRPr="004609DE" w:rsidRDefault="004609DE" w:rsidP="005041F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</w:p>
                    <w:p w14:paraId="7A67A519" w14:textId="167F4301" w:rsidR="005041F6" w:rsidRPr="007B7BE6" w:rsidRDefault="001F5805" w:rsidP="005041F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B050"/>
                          <w:sz w:val="40"/>
                          <w:szCs w:val="40"/>
                        </w:rPr>
                      </w:pPr>
                      <w:r w:rsidRPr="007B7BE6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40"/>
                          <w:szCs w:val="40"/>
                        </w:rPr>
                        <w:t>For parents and carers</w:t>
                      </w:r>
                      <w:r w:rsidR="004609DE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40"/>
                          <w:szCs w:val="40"/>
                        </w:rPr>
                        <w:t xml:space="preserve"> with</w:t>
                      </w:r>
                      <w:r w:rsidRPr="007B7BE6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19DBB3F1" w14:textId="0003B1C0" w:rsidR="004609DE" w:rsidRPr="004609DE" w:rsidRDefault="001F5805" w:rsidP="004609DE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B050"/>
                          <w:sz w:val="40"/>
                          <w:szCs w:val="40"/>
                        </w:rPr>
                      </w:pPr>
                      <w:r w:rsidRPr="007B7BE6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40"/>
                          <w:szCs w:val="40"/>
                        </w:rPr>
                        <w:t>babies/children 0 – 3</w:t>
                      </w:r>
                      <w:r w:rsidR="005041F6" w:rsidRPr="007B7BE6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40"/>
                          <w:szCs w:val="40"/>
                        </w:rPr>
                        <w:t>yrs</w:t>
                      </w:r>
                    </w:p>
                    <w:p w14:paraId="754D83F3" w14:textId="4D02ACF5" w:rsidR="004609DE" w:rsidRPr="004609DE" w:rsidRDefault="001F5805" w:rsidP="004609DE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7030A0"/>
                          <w:sz w:val="40"/>
                          <w:szCs w:val="40"/>
                        </w:rPr>
                      </w:pPr>
                      <w:r w:rsidRPr="007B7BE6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40"/>
                          <w:szCs w:val="40"/>
                        </w:rPr>
                        <w:t>A fun, safe and friendly environment where you can make new friends.</w:t>
                      </w:r>
                    </w:p>
                    <w:p w14:paraId="6305B9AE" w14:textId="5B0F4EC3" w:rsidR="004609DE" w:rsidRDefault="001F5805" w:rsidP="007B7BE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B0F0"/>
                          <w:sz w:val="40"/>
                          <w:szCs w:val="40"/>
                        </w:rPr>
                      </w:pPr>
                      <w:r w:rsidRPr="007B7BE6">
                        <w:rPr>
                          <w:rFonts w:ascii="Comic Sans MS" w:hAnsi="Comic Sans MS"/>
                          <w:b/>
                          <w:bCs/>
                          <w:color w:val="00B0F0"/>
                          <w:sz w:val="40"/>
                          <w:szCs w:val="40"/>
                        </w:rPr>
                        <w:t xml:space="preserve">lots of fun activities: </w:t>
                      </w:r>
                    </w:p>
                    <w:p w14:paraId="62043D86" w14:textId="28E9A247" w:rsidR="001F5805" w:rsidRPr="007B7BE6" w:rsidRDefault="001F5805" w:rsidP="007B7BE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B0F0"/>
                          <w:sz w:val="40"/>
                          <w:szCs w:val="40"/>
                        </w:rPr>
                      </w:pPr>
                      <w:r w:rsidRPr="007B7BE6">
                        <w:rPr>
                          <w:rFonts w:ascii="Comic Sans MS" w:hAnsi="Comic Sans MS"/>
                          <w:b/>
                          <w:bCs/>
                          <w:color w:val="00B0F0"/>
                          <w:sz w:val="40"/>
                          <w:szCs w:val="40"/>
                        </w:rPr>
                        <w:t>show &amp; tell, story</w:t>
                      </w:r>
                      <w:r w:rsidR="004609DE">
                        <w:rPr>
                          <w:rFonts w:ascii="Comic Sans MS" w:hAnsi="Comic Sans MS"/>
                          <w:b/>
                          <w:bCs/>
                          <w:color w:val="00B0F0"/>
                          <w:sz w:val="40"/>
                          <w:szCs w:val="40"/>
                        </w:rPr>
                        <w:t xml:space="preserve"> time, nursery rhymes</w:t>
                      </w:r>
                      <w:r w:rsidRPr="007B7BE6">
                        <w:rPr>
                          <w:rFonts w:ascii="Comic Sans MS" w:hAnsi="Comic Sans MS"/>
                          <w:b/>
                          <w:bCs/>
                          <w:color w:val="00B0F0"/>
                          <w:sz w:val="40"/>
                          <w:szCs w:val="40"/>
                        </w:rPr>
                        <w:t xml:space="preserve"> and singing</w:t>
                      </w:r>
                    </w:p>
                    <w:p w14:paraId="20015D3B" w14:textId="7E10061C" w:rsidR="007B7BE6" w:rsidRPr="007B7BE6" w:rsidRDefault="004609DE" w:rsidP="007B7BE6">
                      <w:pPr>
                        <w:jc w:val="center"/>
                        <w:rPr>
                          <w:rFonts w:ascii="Comic Sans MS" w:hAnsi="Comic Sans MS"/>
                          <w:color w:val="7030A0"/>
                          <w:sz w:val="44"/>
                          <w:szCs w:val="4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C76DB6" wp14:editId="68462D4A">
                            <wp:extent cx="1516380" cy="929640"/>
                            <wp:effectExtent l="0" t="0" r="7620" b="3810"/>
                            <wp:docPr id="19" name="Picture 19" descr="Colorful music notes Royalty Free Vector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olorful music notes Royalty Free Vector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2688" cy="9335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D17C32" w14:textId="77777777" w:rsidR="007B7BE6" w:rsidRPr="007B7BE6" w:rsidRDefault="007B7BE6" w:rsidP="001F5805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44"/>
                          <w:szCs w:val="44"/>
                        </w:rPr>
                      </w:pPr>
                    </w:p>
                    <w:p w14:paraId="2A0A2567" w14:textId="77777777" w:rsidR="007B7BE6" w:rsidRPr="007B7BE6" w:rsidRDefault="007B7BE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B7B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81C97B2" wp14:editId="33819CF5">
                <wp:simplePos x="0" y="0"/>
                <wp:positionH relativeFrom="column">
                  <wp:posOffset>1504950</wp:posOffset>
                </wp:positionH>
                <wp:positionV relativeFrom="paragraph">
                  <wp:posOffset>6677660</wp:posOffset>
                </wp:positionV>
                <wp:extent cx="5387340" cy="1752600"/>
                <wp:effectExtent l="25400" t="25400" r="35560" b="381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7340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 cmpd="tri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7716090" w14:textId="77777777" w:rsidR="00374916" w:rsidRDefault="00401E4C" w:rsidP="00911E9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7491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To secure a place, a completed </w:t>
                            </w:r>
                            <w:r w:rsidRPr="0037491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AWS REGISTRATION FORM</w:t>
                            </w:r>
                          </w:p>
                          <w:p w14:paraId="65062E7C" w14:textId="71F5094C" w:rsidR="00401E4C" w:rsidRPr="00374916" w:rsidRDefault="00401E4C" w:rsidP="00911E9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7491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is required.</w:t>
                            </w:r>
                          </w:p>
                          <w:p w14:paraId="48F45D09" w14:textId="10EF01AD" w:rsidR="00401E4C" w:rsidRPr="00374916" w:rsidRDefault="00401E4C" w:rsidP="00911E9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7491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Places are allocated on a first come first served basis.</w:t>
                            </w:r>
                          </w:p>
                          <w:p w14:paraId="03FEC0B6" w14:textId="3D28E51A" w:rsidR="006A6E4C" w:rsidRDefault="00401E4C" w:rsidP="00911E9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7491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For bookings and </w:t>
                            </w:r>
                            <w:r w:rsidR="003A5D6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AWS Registration F</w:t>
                            </w:r>
                            <w:r w:rsidRPr="0037491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orms, please email </w:t>
                            </w:r>
                          </w:p>
                          <w:p w14:paraId="3C1FF6CE" w14:textId="070E391C" w:rsidR="00401E4C" w:rsidRPr="00374916" w:rsidRDefault="00401E4C" w:rsidP="00911E9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7491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SCDW Bridget King</w:t>
                            </w:r>
                            <w:r w:rsidRPr="0037491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at </w:t>
                            </w:r>
                            <w:r w:rsidR="007B7BE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bridget.king102@mod.gov.uk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1C97B2" id="Text Box 9" o:spid="_x0000_s1029" type="#_x0000_t202" style="position:absolute;margin-left:118.5pt;margin-top:525.8pt;width:424.2pt;height:138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" fillcolor="white [3201]" strokecolor="#0070c0" strokeweight="4.5pt">
                <v:stroke linestyle="thickBetweenThin"/>
                <v:textbox>
                  <w:txbxContent>
                    <w:p w14:paraId="37716090" w14:textId="77777777" w:rsidR="00374916" w:rsidRDefault="00401E4C" w:rsidP="00911E9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37491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To secure a place, a completed </w:t>
                      </w:r>
                      <w:r w:rsidRPr="00374916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AWS REGISTRATION FORM</w:t>
                      </w:r>
                    </w:p>
                    <w:p w14:paraId="65062E7C" w14:textId="71F5094C" w:rsidR="00401E4C" w:rsidRPr="00374916" w:rsidRDefault="00401E4C" w:rsidP="00911E9B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74916">
                        <w:rPr>
                          <w:rFonts w:ascii="Arial" w:hAnsi="Arial" w:cs="Arial"/>
                          <w:sz w:val="28"/>
                          <w:szCs w:val="28"/>
                        </w:rPr>
                        <w:t>is required.</w:t>
                      </w:r>
                    </w:p>
                    <w:p w14:paraId="48F45D09" w14:textId="10EF01AD" w:rsidR="00401E4C" w:rsidRPr="00374916" w:rsidRDefault="00401E4C" w:rsidP="00911E9B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74916">
                        <w:rPr>
                          <w:rFonts w:ascii="Arial" w:hAnsi="Arial" w:cs="Arial"/>
                          <w:sz w:val="28"/>
                          <w:szCs w:val="28"/>
                        </w:rPr>
                        <w:t>Places are allocated on a first come first served basis.</w:t>
                      </w:r>
                    </w:p>
                    <w:p w14:paraId="03FEC0B6" w14:textId="3D28E51A" w:rsidR="006A6E4C" w:rsidRDefault="00401E4C" w:rsidP="00911E9B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7491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For bookings and </w:t>
                      </w:r>
                      <w:r w:rsidR="003A5D67">
                        <w:rPr>
                          <w:rFonts w:ascii="Arial" w:hAnsi="Arial" w:cs="Arial"/>
                          <w:sz w:val="28"/>
                          <w:szCs w:val="28"/>
                        </w:rPr>
                        <w:t>AWS Registration F</w:t>
                      </w:r>
                      <w:r w:rsidRPr="0037491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orms, please email </w:t>
                      </w:r>
                    </w:p>
                    <w:p w14:paraId="3C1FF6CE" w14:textId="070E391C" w:rsidR="00401E4C" w:rsidRPr="00374916" w:rsidRDefault="00401E4C" w:rsidP="00911E9B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74916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SCDW Bridget King</w:t>
                      </w:r>
                      <w:r w:rsidRPr="0037491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at </w:t>
                      </w:r>
                      <w:r w:rsidR="007B7BE6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bridget.king102@mod.gov.uk</w:t>
                      </w:r>
                    </w:p>
                  </w:txbxContent>
                </v:textbox>
              </v:shape>
            </w:pict>
          </mc:Fallback>
        </mc:AlternateContent>
      </w:r>
      <w:r w:rsidR="001824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31A4EA9" wp14:editId="0D10115B">
                <wp:simplePos x="0" y="0"/>
                <wp:positionH relativeFrom="column">
                  <wp:posOffset>-266700</wp:posOffset>
                </wp:positionH>
                <wp:positionV relativeFrom="paragraph">
                  <wp:posOffset>246380</wp:posOffset>
                </wp:positionV>
                <wp:extent cx="1882140" cy="1905000"/>
                <wp:effectExtent l="0" t="0" r="2286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140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5E285C7" w14:textId="0C52C891" w:rsidR="00911E9B" w:rsidRDefault="00F2596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EE51EEB" wp14:editId="548A630B">
                                  <wp:extent cx="1790700" cy="1714500"/>
                                  <wp:effectExtent l="0" t="0" r="0" b="0"/>
                                  <wp:docPr id="14" name="Picture 14" descr="Baby Playing Babies Clip Art And Baby Cards Jpg - Baby Twins Boy And Girl  Cartoon - Png Download (#1399793) - Pin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Baby Playing Babies Clip Art And Baby Cards Jpg - Baby Twins Boy And Girl  Cartoon - Png Download (#1399793) - Pin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0756" cy="17145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1A4EA9" id="Text Box 12" o:spid="_x0000_s1030" type="#_x0000_t202" style="position:absolute;margin-left:-21pt;margin-top:19.4pt;width:148.2pt;height:150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" fillcolor="white [3201]" strokecolor="white [3212]" strokeweight=".5pt">
                <v:textbox>
                  <w:txbxContent>
                    <w:p w14:paraId="15E285C7" w14:textId="0C52C891" w:rsidR="00911E9B" w:rsidRDefault="00F2596C">
                      <w:r>
                        <w:rPr>
                          <w:noProof/>
                        </w:rPr>
                        <w:drawing>
                          <wp:inline distT="0" distB="0" distL="0" distR="0" wp14:anchorId="5EE51EEB" wp14:editId="548A630B">
                            <wp:extent cx="1790700" cy="1714500"/>
                            <wp:effectExtent l="0" t="0" r="0" b="0"/>
                            <wp:docPr id="14" name="Picture 14" descr="Baby Playing Babies Clip Art And Baby Cards Jpg - Baby Twins Boy And Girl  Cartoon - Png Download (#1399793) - Pin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Baby Playing Babies Clip Art And Baby Cards Jpg - Baby Twins Boy And Girl  Cartoon - Png Download (#1399793) - Pin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0756" cy="17145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0D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EEAF927" wp14:editId="27FFD28F">
                <wp:simplePos x="0" y="0"/>
                <wp:positionH relativeFrom="margin">
                  <wp:posOffset>182880</wp:posOffset>
                </wp:positionH>
                <wp:positionV relativeFrom="paragraph">
                  <wp:posOffset>246380</wp:posOffset>
                </wp:positionV>
                <wp:extent cx="6393180" cy="291084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3180" cy="291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D8E527" w14:textId="15692595" w:rsidR="00FC0D93" w:rsidRPr="00A10A72" w:rsidRDefault="00AE0DED" w:rsidP="004F6B9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From </w:t>
                            </w:r>
                            <w:r w:rsidR="002948AC">
                              <w:rPr>
                                <w:rFonts w:ascii="Comic Sans MS" w:hAnsi="Comic Sans MS"/>
                                <w:b/>
                                <w:color w:val="FF00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January 202</w:t>
                            </w:r>
                            <w:r w:rsidR="008D061E">
                              <w:rPr>
                                <w:rFonts w:ascii="Comic Sans MS" w:hAnsi="Comic Sans MS"/>
                                <w:b/>
                                <w:color w:val="FF00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  <w:p w14:paraId="67EE37D3" w14:textId="56F5C685" w:rsidR="00AE0DED" w:rsidRDefault="008D061E" w:rsidP="001F580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Every Thursday</w:t>
                            </w:r>
                          </w:p>
                          <w:p w14:paraId="518EEB65" w14:textId="79FB563A" w:rsidR="001F5805" w:rsidRPr="00A10A72" w:rsidRDefault="002C4D2B" w:rsidP="001F580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From 10am until 11am</w:t>
                            </w:r>
                          </w:p>
                          <w:p w14:paraId="6D25C4CE" w14:textId="23A6CD96" w:rsidR="001F5805" w:rsidRPr="00A10A72" w:rsidRDefault="002C4D2B" w:rsidP="001F580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On </w:t>
                            </w:r>
                            <w:r w:rsidR="0007430C">
                              <w:rPr>
                                <w:rFonts w:ascii="Comic Sans MS" w:hAnsi="Comic Sans MS"/>
                                <w:b/>
                                <w:color w:val="FF00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ZOOM</w:t>
                            </w:r>
                          </w:p>
                          <w:p w14:paraId="65B6537E" w14:textId="0A870D32" w:rsidR="001F5805" w:rsidRPr="00A10A72" w:rsidRDefault="001F5805" w:rsidP="001F580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9C544E3" w14:textId="77777777" w:rsidR="00FC0D93" w:rsidRDefault="00FC0D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EAF927" id="Text Box 7" o:spid="_x0000_s1031" type="#_x0000_t202" style="position:absolute;margin-left:14.4pt;margin-top:19.4pt;width:503.4pt;height:229.2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" filled="f" stroked="f">
                <v:textbox>
                  <w:txbxContent>
                    <w:p w14:paraId="2FD8E527" w14:textId="15692595" w:rsidR="00FC0D93" w:rsidRPr="00A10A72" w:rsidRDefault="00AE0DED" w:rsidP="004F6B92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From </w:t>
                      </w:r>
                      <w:r w:rsidR="002948AC">
                        <w:rPr>
                          <w:rFonts w:ascii="Comic Sans MS" w:hAnsi="Comic Sans MS"/>
                          <w:b/>
                          <w:color w:val="FF00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21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January 202</w:t>
                      </w:r>
                      <w:r w:rsidR="008D061E">
                        <w:rPr>
                          <w:rFonts w:ascii="Comic Sans MS" w:hAnsi="Comic Sans MS"/>
                          <w:b/>
                          <w:color w:val="FF00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  <w:p w14:paraId="67EE37D3" w14:textId="56F5C685" w:rsidR="00AE0DED" w:rsidRDefault="008D061E" w:rsidP="001F5805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Every Thursday</w:t>
                      </w:r>
                    </w:p>
                    <w:p w14:paraId="518EEB65" w14:textId="79FB563A" w:rsidR="001F5805" w:rsidRPr="00A10A72" w:rsidRDefault="002C4D2B" w:rsidP="001F5805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From 10am until 11am</w:t>
                      </w:r>
                    </w:p>
                    <w:p w14:paraId="6D25C4CE" w14:textId="23A6CD96" w:rsidR="001F5805" w:rsidRPr="00A10A72" w:rsidRDefault="002C4D2B" w:rsidP="001F5805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On </w:t>
                      </w:r>
                      <w:r w:rsidR="0007430C">
                        <w:rPr>
                          <w:rFonts w:ascii="Comic Sans MS" w:hAnsi="Comic Sans MS"/>
                          <w:b/>
                          <w:color w:val="FF00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ZOOM</w:t>
                      </w:r>
                    </w:p>
                    <w:p w14:paraId="65B6537E" w14:textId="0A870D32" w:rsidR="001F5805" w:rsidRPr="00A10A72" w:rsidRDefault="001F5805" w:rsidP="001F5805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9C544E3" w14:textId="77777777" w:rsidR="00FC0D93" w:rsidRDefault="00FC0D93"/>
                  </w:txbxContent>
                </v:textbox>
                <w10:wrap anchorx="margin"/>
              </v:shape>
            </w:pict>
          </mc:Fallback>
        </mc:AlternateContent>
      </w:r>
      <w:r w:rsidR="006A6E4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37D5BF9" wp14:editId="52B8F5DC">
                <wp:simplePos x="0" y="0"/>
                <wp:positionH relativeFrom="column">
                  <wp:posOffset>5082540</wp:posOffset>
                </wp:positionH>
                <wp:positionV relativeFrom="paragraph">
                  <wp:posOffset>421640</wp:posOffset>
                </wp:positionV>
                <wp:extent cx="1950720" cy="1211580"/>
                <wp:effectExtent l="0" t="0" r="11430" b="2667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1211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BC56478" w14:textId="28D078E4" w:rsidR="00F2596C" w:rsidRDefault="00F2596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D8607D" wp14:editId="6FE8BFBD">
                                  <wp:extent cx="1828800" cy="1173480"/>
                                  <wp:effectExtent l="0" t="0" r="0" b="7620"/>
                                  <wp:docPr id="18" name="Picture 18" descr="Owl Family Royalty Free Cliparts, Vectors, And Stock Illustration. Image  12582482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Owl Family Royalty Free Cliparts, Vectors, And Stock Illustration. Image  12582482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7256" cy="1178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7D5BF9" id="Text Box 17" o:spid="_x0000_s1032" type="#_x0000_t202" style="position:absolute;margin-left:400.2pt;margin-top:33.2pt;width:153.6pt;height:95.4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" fillcolor="white [3201]" strokecolor="white [3212]" strokeweight=".5pt">
                <v:textbox>
                  <w:txbxContent>
                    <w:p w14:paraId="3BC56478" w14:textId="28D078E4" w:rsidR="00F2596C" w:rsidRDefault="00F2596C">
                      <w:r>
                        <w:rPr>
                          <w:noProof/>
                        </w:rPr>
                        <w:drawing>
                          <wp:inline distT="0" distB="0" distL="0" distR="0" wp14:anchorId="0AD8607D" wp14:editId="6FE8BFBD">
                            <wp:extent cx="1828800" cy="1173480"/>
                            <wp:effectExtent l="0" t="0" r="0" b="7620"/>
                            <wp:docPr id="18" name="Picture 18" descr="Owl Family Royalty Free Cliparts, Vectors, And Stock Illustration. Image  12582482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Owl Family Royalty Free Cliparts, Vectors, And Stock Illustration. Image  12582482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7256" cy="1178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9B702B" w:rsidSect="009B702B">
      <w:headerReference w:type="default" r:id="rId16"/>
      <w:footerReference w:type="default" r:id="rId17"/>
      <w:pgSz w:w="11906" w:h="16838"/>
      <w:pgMar w:top="720" w:right="720" w:bottom="720" w:left="720" w:header="187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8EE3C8" w14:textId="77777777" w:rsidR="00BC2692" w:rsidRDefault="00BC2692" w:rsidP="00482010">
      <w:pPr>
        <w:spacing w:after="0" w:line="240" w:lineRule="auto"/>
      </w:pPr>
      <w:r>
        <w:separator/>
      </w:r>
    </w:p>
  </w:endnote>
  <w:endnote w:type="continuationSeparator" w:id="0">
    <w:p w14:paraId="3D678A60" w14:textId="77777777" w:rsidR="00BC2692" w:rsidRDefault="00BC2692" w:rsidP="00482010">
      <w:pPr>
        <w:spacing w:after="0" w:line="240" w:lineRule="auto"/>
      </w:pPr>
      <w:r>
        <w:continuationSeparator/>
      </w:r>
    </w:p>
  </w:endnote>
  <w:endnote w:type="continuationNotice" w:id="1">
    <w:p w14:paraId="1C39631F" w14:textId="77777777" w:rsidR="00BC2692" w:rsidRDefault="00BC269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4126BB" w14:textId="77777777" w:rsidR="00482010" w:rsidRDefault="009B702B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4" behindDoc="1" locked="0" layoutInCell="1" allowOverlap="1" wp14:anchorId="4490C2CD" wp14:editId="008E0F76">
          <wp:simplePos x="0" y="0"/>
          <wp:positionH relativeFrom="column">
            <wp:posOffset>-200025</wp:posOffset>
          </wp:positionH>
          <wp:positionV relativeFrom="paragraph">
            <wp:posOffset>48260</wp:posOffset>
          </wp:positionV>
          <wp:extent cx="1685925" cy="1187203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171120-CS_Wordle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5925" cy="11872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F7794F9" w14:textId="77777777" w:rsidR="00482010" w:rsidRDefault="0048201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B0002A" w14:textId="77777777" w:rsidR="00BC2692" w:rsidRDefault="00BC2692" w:rsidP="00482010">
      <w:pPr>
        <w:spacing w:after="0" w:line="240" w:lineRule="auto"/>
      </w:pPr>
      <w:r>
        <w:separator/>
      </w:r>
    </w:p>
  </w:footnote>
  <w:footnote w:type="continuationSeparator" w:id="0">
    <w:p w14:paraId="24CEE6EA" w14:textId="77777777" w:rsidR="00BC2692" w:rsidRDefault="00BC2692" w:rsidP="00482010">
      <w:pPr>
        <w:spacing w:after="0" w:line="240" w:lineRule="auto"/>
      </w:pPr>
      <w:r>
        <w:continuationSeparator/>
      </w:r>
    </w:p>
  </w:footnote>
  <w:footnote w:type="continuationNotice" w:id="1">
    <w:p w14:paraId="5378E938" w14:textId="77777777" w:rsidR="00BC2692" w:rsidRDefault="00BC269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C7B090" w14:textId="77777777" w:rsidR="00482010" w:rsidRDefault="00FF30A4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1CC9D5B" wp14:editId="21BD6036">
              <wp:simplePos x="0" y="0"/>
              <wp:positionH relativeFrom="column">
                <wp:posOffset>2056239</wp:posOffset>
              </wp:positionH>
              <wp:positionV relativeFrom="paragraph">
                <wp:posOffset>-454660</wp:posOffset>
              </wp:positionV>
              <wp:extent cx="4067175" cy="64897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175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F3E54D" w14:textId="77777777" w:rsidR="009B702B" w:rsidRPr="009B702B" w:rsidRDefault="009B702B" w:rsidP="009B702B">
                          <w:pPr>
                            <w:pStyle w:val="Header"/>
                            <w:rPr>
                              <w:noProof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outline/>
                              <w:noProof/>
                              <w:color w:val="4472C4" w:themeColor="accent5"/>
                              <w:sz w:val="7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Community Support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1CC9D5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161.9pt;margin-top:-35.8pt;width:320.25pt;height:51.1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" filled="f" stroked="f">
              <v:textbox>
                <w:txbxContent>
                  <w:p w14:paraId="64F3E54D" w14:textId="77777777" w:rsidR="009B702B" w:rsidRPr="009B702B" w:rsidRDefault="009B702B" w:rsidP="009B702B">
                    <w:pPr>
                      <w:pStyle w:val="Header"/>
                      <w:rPr>
                        <w:noProof/>
                        <w:color w:val="000000" w:themeColor="text1"/>
                        <w:sz w:val="72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outline/>
                        <w:noProof/>
                        <w:color w:val="4472C4" w:themeColor="accent5"/>
                        <w:sz w:val="7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Community Support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7920BB47" wp14:editId="77BD8475">
              <wp:simplePos x="0" y="0"/>
              <wp:positionH relativeFrom="column">
                <wp:posOffset>2046714</wp:posOffset>
              </wp:positionH>
              <wp:positionV relativeFrom="paragraph">
                <wp:posOffset>-967105</wp:posOffset>
              </wp:positionV>
              <wp:extent cx="4335517" cy="648970"/>
              <wp:effectExtent l="0" t="0" r="0" b="825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35517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072D25" w14:textId="77777777" w:rsidR="009B702B" w:rsidRPr="009B702B" w:rsidRDefault="009B702B" w:rsidP="009B702B">
                          <w:pPr>
                            <w:pStyle w:val="Header"/>
                            <w:jc w:val="center"/>
                            <w:rPr>
                              <w:b/>
                              <w:outline/>
                              <w:noProof/>
                              <w:color w:val="4472C4" w:themeColor="accent5"/>
                              <w:sz w:val="7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b/>
                              <w:outline/>
                              <w:noProof/>
                              <w:color w:val="4472C4" w:themeColor="accent5"/>
                              <w:sz w:val="7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A</w:t>
                          </w:r>
                          <w:r w:rsidR="00FF30A4">
                            <w:rPr>
                              <w:b/>
                              <w:outline/>
                              <w:noProof/>
                              <w:color w:val="4472C4" w:themeColor="accent5"/>
                              <w:sz w:val="7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rmy </w:t>
                          </w:r>
                          <w:r>
                            <w:rPr>
                              <w:b/>
                              <w:outline/>
                              <w:noProof/>
                              <w:color w:val="4472C4" w:themeColor="accent5"/>
                              <w:sz w:val="7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W</w:t>
                          </w:r>
                          <w:r w:rsidR="00FF30A4">
                            <w:rPr>
                              <w:b/>
                              <w:outline/>
                              <w:noProof/>
                              <w:color w:val="4472C4" w:themeColor="accent5"/>
                              <w:sz w:val="7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elfare </w:t>
                          </w:r>
                          <w:r>
                            <w:rPr>
                              <w:b/>
                              <w:outline/>
                              <w:noProof/>
                              <w:color w:val="4472C4" w:themeColor="accent5"/>
                              <w:sz w:val="7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S</w:t>
                          </w:r>
                          <w:r w:rsidR="00FF30A4">
                            <w:rPr>
                              <w:b/>
                              <w:outline/>
                              <w:noProof/>
                              <w:color w:val="4472C4" w:themeColor="accent5"/>
                              <w:sz w:val="7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ervice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920BB47" id="Text Box 3" o:spid="_x0000_s1034" type="#_x0000_t202" style="position:absolute;margin-left:161.15pt;margin-top:-76.15pt;width:341.4pt;height:51.1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" filled="f" stroked="f">
              <v:textbox style="mso-fit-shape-to-text:t">
                <w:txbxContent>
                  <w:p w14:paraId="43072D25" w14:textId="77777777" w:rsidR="009B702B" w:rsidRPr="009B702B" w:rsidRDefault="009B702B" w:rsidP="009B702B">
                    <w:pPr>
                      <w:pStyle w:val="Header"/>
                      <w:jc w:val="center"/>
                      <w:rPr>
                        <w:b/>
                        <w:outline/>
                        <w:noProof/>
                        <w:color w:val="4472C4" w:themeColor="accent5"/>
                        <w:sz w:val="7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b/>
                        <w:outline/>
                        <w:noProof/>
                        <w:color w:val="4472C4" w:themeColor="accent5"/>
                        <w:sz w:val="7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A</w:t>
                    </w:r>
                    <w:r w:rsidR="00FF30A4">
                      <w:rPr>
                        <w:b/>
                        <w:outline/>
                        <w:noProof/>
                        <w:color w:val="4472C4" w:themeColor="accent5"/>
                        <w:sz w:val="7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rmy </w:t>
                    </w:r>
                    <w:r>
                      <w:rPr>
                        <w:b/>
                        <w:outline/>
                        <w:noProof/>
                        <w:color w:val="4472C4" w:themeColor="accent5"/>
                        <w:sz w:val="7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W</w:t>
                    </w:r>
                    <w:r w:rsidR="00FF30A4">
                      <w:rPr>
                        <w:b/>
                        <w:outline/>
                        <w:noProof/>
                        <w:color w:val="4472C4" w:themeColor="accent5"/>
                        <w:sz w:val="7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elfare </w:t>
                    </w:r>
                    <w:r>
                      <w:rPr>
                        <w:b/>
                        <w:outline/>
                        <w:noProof/>
                        <w:color w:val="4472C4" w:themeColor="accent5"/>
                        <w:sz w:val="7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S</w:t>
                    </w:r>
                    <w:r w:rsidR="00FF30A4">
                      <w:rPr>
                        <w:b/>
                        <w:outline/>
                        <w:noProof/>
                        <w:color w:val="4472C4" w:themeColor="accent5"/>
                        <w:sz w:val="7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ervice</w:t>
                    </w:r>
                  </w:p>
                </w:txbxContent>
              </v:textbox>
            </v:shape>
          </w:pict>
        </mc:Fallback>
      </mc:AlternateContent>
    </w:r>
    <w:r w:rsidR="006C705B">
      <w:rPr>
        <w:noProof/>
        <w:lang w:eastAsia="en-GB"/>
      </w:rPr>
      <w:drawing>
        <wp:anchor distT="0" distB="0" distL="114300" distR="114300" simplePos="0" relativeHeight="251658241" behindDoc="0" locked="0" layoutInCell="1" allowOverlap="1" wp14:anchorId="3C8F6B79" wp14:editId="651ADB3E">
          <wp:simplePos x="0" y="0"/>
          <wp:positionH relativeFrom="margin">
            <wp:posOffset>0</wp:posOffset>
          </wp:positionH>
          <wp:positionV relativeFrom="paragraph">
            <wp:posOffset>-1142365</wp:posOffset>
          </wp:positionV>
          <wp:extent cx="1704975" cy="159575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RMY_BE_THE_BEST_bla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1595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705B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259D501" wp14:editId="5B4D6E63">
              <wp:simplePos x="0" y="0"/>
              <wp:positionH relativeFrom="page">
                <wp:posOffset>-171450</wp:posOffset>
              </wp:positionH>
              <wp:positionV relativeFrom="paragraph">
                <wp:posOffset>-1188085</wp:posOffset>
              </wp:positionV>
              <wp:extent cx="7772400" cy="1571625"/>
              <wp:effectExtent l="0" t="0" r="19050" b="2857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571625"/>
                      </a:xfrm>
                      <a:prstGeom prst="rect">
                        <a:avLst/>
                      </a:prstGeom>
                    </wps:spPr>
                    <wps:style>
                      <a:lnRef idx="3">
                        <a:schemeClr val="lt1"/>
                      </a:lnRef>
                      <a:fillRef idx="1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7039C3F" id="Rectangle 2" o:spid="_x0000_s1026" style="position:absolute;margin-left:-13.5pt;margin-top:-93.55pt;width:612pt;height:123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" fillcolor="#4472c4 [3208]" strokecolor="white [3201]" strokeweight="1.5pt">
              <w10:wrap anchorx="page"/>
            </v:rect>
          </w:pict>
        </mc:Fallback>
      </mc:AlternateContent>
    </w:r>
  </w:p>
  <w:p w14:paraId="7DCD6A49" w14:textId="77777777" w:rsidR="00482010" w:rsidRDefault="0048201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A80"/>
    <w:rsid w:val="0007430C"/>
    <w:rsid w:val="000B33D6"/>
    <w:rsid w:val="00133820"/>
    <w:rsid w:val="0016767F"/>
    <w:rsid w:val="001677B4"/>
    <w:rsid w:val="00172715"/>
    <w:rsid w:val="001824AC"/>
    <w:rsid w:val="001D7DB8"/>
    <w:rsid w:val="001F5805"/>
    <w:rsid w:val="002948AC"/>
    <w:rsid w:val="002C4D2B"/>
    <w:rsid w:val="003027C7"/>
    <w:rsid w:val="00303128"/>
    <w:rsid w:val="00374916"/>
    <w:rsid w:val="003A5D67"/>
    <w:rsid w:val="00401E4C"/>
    <w:rsid w:val="00430E1B"/>
    <w:rsid w:val="00441EDF"/>
    <w:rsid w:val="004609DE"/>
    <w:rsid w:val="00482010"/>
    <w:rsid w:val="004F6B92"/>
    <w:rsid w:val="005041F6"/>
    <w:rsid w:val="00505093"/>
    <w:rsid w:val="00506710"/>
    <w:rsid w:val="00555DA5"/>
    <w:rsid w:val="00575C29"/>
    <w:rsid w:val="00592A80"/>
    <w:rsid w:val="00672767"/>
    <w:rsid w:val="006A6E4C"/>
    <w:rsid w:val="006C705B"/>
    <w:rsid w:val="006D0509"/>
    <w:rsid w:val="006D44B1"/>
    <w:rsid w:val="007B7BE6"/>
    <w:rsid w:val="008150E5"/>
    <w:rsid w:val="008418EA"/>
    <w:rsid w:val="008D061E"/>
    <w:rsid w:val="00911E9B"/>
    <w:rsid w:val="00971866"/>
    <w:rsid w:val="009B702B"/>
    <w:rsid w:val="00A10A72"/>
    <w:rsid w:val="00AA7DF9"/>
    <w:rsid w:val="00AE0DED"/>
    <w:rsid w:val="00BC2692"/>
    <w:rsid w:val="00C34CDE"/>
    <w:rsid w:val="00E50CE7"/>
    <w:rsid w:val="00E816ED"/>
    <w:rsid w:val="00EF2A7D"/>
    <w:rsid w:val="00F00E56"/>
    <w:rsid w:val="00F20D47"/>
    <w:rsid w:val="00F2596C"/>
    <w:rsid w:val="00FC0D93"/>
    <w:rsid w:val="00FD30CF"/>
    <w:rsid w:val="00FF3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6346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20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2010"/>
  </w:style>
  <w:style w:type="paragraph" w:styleId="Footer">
    <w:name w:val="footer"/>
    <w:basedOn w:val="Normal"/>
    <w:link w:val="FooterChar"/>
    <w:uiPriority w:val="99"/>
    <w:unhideWhenUsed/>
    <w:rsid w:val="004820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2010"/>
  </w:style>
  <w:style w:type="paragraph" w:styleId="BalloonText">
    <w:name w:val="Balloon Text"/>
    <w:basedOn w:val="Normal"/>
    <w:link w:val="BalloonTextChar"/>
    <w:uiPriority w:val="99"/>
    <w:semiHidden/>
    <w:unhideWhenUsed/>
    <w:rsid w:val="00EF2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A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20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2010"/>
  </w:style>
  <w:style w:type="paragraph" w:styleId="Footer">
    <w:name w:val="footer"/>
    <w:basedOn w:val="Normal"/>
    <w:link w:val="FooterChar"/>
    <w:uiPriority w:val="99"/>
    <w:unhideWhenUsed/>
    <w:rsid w:val="004820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2010"/>
  </w:style>
  <w:style w:type="paragraph" w:styleId="BalloonText">
    <w:name w:val="Balloon Text"/>
    <w:basedOn w:val="Normal"/>
    <w:link w:val="BalloonTextChar"/>
    <w:uiPriority w:val="99"/>
    <w:semiHidden/>
    <w:unhideWhenUsed/>
    <w:rsid w:val="00EF2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A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5" Type="http://schemas.microsoft.com/office/2007/relationships/stylesWithEffects" Target="stylesWithEffects.xml"/><Relationship Id="rId15" Type="http://schemas.openxmlformats.org/officeDocument/2006/relationships/image" Target="media/image30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amish\Downloads\20180306-CS_Activities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44DCE405AD224CBB260808264BCB26" ma:contentTypeVersion="33" ma:contentTypeDescription="Create a new document." ma:contentTypeScope="" ma:versionID="c12afecf14f26433fc4a22bdaa4e4afc">
  <xsd:schema xmlns:xsd="http://www.w3.org/2001/XMLSchema" xmlns:xs="http://www.w3.org/2001/XMLSchema" xmlns:p="http://schemas.microsoft.com/office/2006/metadata/properties" xmlns:ns2="0fb6b6d6-ddad-4514-8e6e-379866565d6d" xmlns:ns3="04738c6d-ecc8-46f1-821f-82e308eab3d9" xmlns:ns4="39f604cb-3e10-4111-8d11-b08e01dc16cf" xmlns:ns5="d3362c93-b467-46a6-90ab-43bf1367a420" targetNamespace="http://schemas.microsoft.com/office/2006/metadata/properties" ma:root="true" ma:fieldsID="1bdf6cdcc62fb68dbc9d00f46854a0a4" ns2:_="" ns3:_="" ns4:_="" ns5:_="">
    <xsd:import namespace="0fb6b6d6-ddad-4514-8e6e-379866565d6d"/>
    <xsd:import namespace="04738c6d-ecc8-46f1-821f-82e308eab3d9"/>
    <xsd:import namespace="39f604cb-3e10-4111-8d11-b08e01dc16cf"/>
    <xsd:import namespace="d3362c93-b467-46a6-90ab-43bf1367a420"/>
    <xsd:element name="properties">
      <xsd:complexType>
        <xsd:sequence>
          <xsd:element name="documentManagement">
            <xsd:complexType>
              <xsd:all>
                <xsd:element ref="ns2:Security_x0020_Marking"/>
                <xsd:element ref="ns2:Doucment_x0020_Category"/>
                <xsd:element ref="ns2:AWS_x0020_Location"/>
                <xsd:element ref="ns2:Pillar"/>
                <xsd:element ref="ns2:Document_x0020_Version"/>
                <xsd:element ref="ns2:i538614133c14396ac2af06e3c179e20" minOccurs="0"/>
                <xsd:element ref="ns3:TaxCatchAll" minOccurs="0"/>
                <xsd:element ref="ns2:l219482e20df468c861b03d42d4b3971" minOccurs="0"/>
                <xsd:element ref="ns2:pba8be9d7bc84f0b96c66c323cbf555a" minOccurs="0"/>
                <xsd:element ref="ns2:k52b61afe89e4ce689314e54d2f1084b" minOccurs="0"/>
                <xsd:element ref="ns4:SharedWithUsers" minOccurs="0"/>
                <xsd:element ref="ns4:SharedWithDetails" minOccurs="0"/>
                <xsd:element ref="ns5:MediaServiceMetadata" minOccurs="0"/>
                <xsd:element ref="ns5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b6d6-ddad-4514-8e6e-379866565d6d" elementFormDefault="qualified">
    <xsd:import namespace="http://schemas.microsoft.com/office/2006/documentManagement/types"/>
    <xsd:import namespace="http://schemas.microsoft.com/office/infopath/2007/PartnerControls"/>
    <xsd:element name="Security_x0020_Marking" ma:index="2" ma:displayName="Security Marking" ma:default="OFFICIAL" ma:description="The OFFICIAL-SENSITIVE marking should be used if it is clear that consequence of compromise would cause significant harm; Over 80% of MOD material is expected to be marked OFFICIAL." ma:format="Dropdown" ma:internalName="Security_x0020_Marking">
      <xsd:simpleType>
        <xsd:restriction base="dms:Choice">
          <xsd:enumeration value="OFFICIAL"/>
        </xsd:restriction>
      </xsd:simpleType>
    </xsd:element>
    <xsd:element name="Doucment_x0020_Category" ma:index="3" ma:displayName="Document Category" ma:description="Select a category this document sits within." ma:format="Dropdown" ma:internalName="Doucment_x0020_Category">
      <xsd:simpleType>
        <xsd:restriction base="dms:Choice">
          <xsd:enumeration value="01_Directories"/>
          <xsd:enumeration value="02_Templates"/>
          <xsd:enumeration value="03_Other"/>
          <xsd:enumeration value="04_Reporting"/>
          <xsd:enumeration value="05_JANIS"/>
          <xsd:enumeration value="06_Transitions Newsletters"/>
          <xsd:enumeration value="07_Mentoring"/>
          <xsd:enumeration value="08_Training"/>
          <xsd:enumeration value="09_Staff Welfare Forms"/>
          <xsd:enumeration value="10_Military Training Processes"/>
          <xsd:enumeration value="11_Misc"/>
          <xsd:enumeration value="12_CS Training Forms"/>
          <xsd:enumeration value="13_CS_QA_Masters"/>
        </xsd:restriction>
      </xsd:simpleType>
    </xsd:element>
    <xsd:element name="AWS_x0020_Location" ma:index="4" ma:displayName="AWS Area" ma:format="RadioButtons" ma:internalName="AWS_x0020_Location">
      <xsd:simpleType>
        <xsd:restriction base="dms:Choice">
          <xsd:enumeration value="01 HQ AWS"/>
          <xsd:enumeration value="02 AWS SE"/>
          <xsd:enumeration value="03 AWS SW"/>
          <xsd:enumeration value="04 AWS East"/>
          <xsd:enumeration value="05 AWS West"/>
          <xsd:enumeration value="06 AWS North"/>
          <xsd:enumeration value="07 AWS BFG"/>
          <xsd:enumeration value="08 HIVE"/>
          <xsd:enumeration value="09 SCC"/>
          <xsd:enumeration value="10 IAT"/>
          <xsd:enumeration value="11 JSHAO"/>
          <xsd:enumeration value="12 Not Area Specific"/>
        </xsd:restriction>
      </xsd:simpleType>
    </xsd:element>
    <xsd:element name="Pillar" ma:index="5" ma:displayName="Pillar" ma:format="RadioButtons" ma:internalName="Pillar">
      <xsd:simpleType>
        <xsd:restriction base="dms:Choice">
          <xsd:enumeration value="Personal Support"/>
          <xsd:enumeration value="Community Support"/>
          <xsd:enumeration value="Business Support"/>
          <xsd:enumeration value="Welfare Support"/>
          <xsd:enumeration value="Cross Pillar"/>
        </xsd:restriction>
      </xsd:simpleType>
    </xsd:element>
    <xsd:element name="Document_x0020_Version" ma:index="6" ma:displayName="Document Version" ma:description="What stage is this document at?" ma:format="Dropdown" ma:internalName="Document_x0020_Version">
      <xsd:simpleType>
        <xsd:restriction base="dms:Choice">
          <xsd:enumeration value="Draft"/>
          <xsd:enumeration value="Final"/>
          <xsd:enumeration value="Record"/>
        </xsd:restriction>
      </xsd:simpleType>
    </xsd:element>
    <xsd:element name="i538614133c14396ac2af06e3c179e20" ma:index="14" ma:taxonomy="true" ma:internalName="i538614133c14396ac2af06e3c179e20" ma:taxonomyFieldName="Business_x0020_Owner" ma:displayName="Business Owner" ma:default="3;#AWS|60d5267e-759e-4eb0-9362-206eb0dc9324" ma:fieldId="{25386141-33c1-4396-ac2a-f06e3c179e20}" ma:taxonomyMulti="true" ma:sspId="a9ff0b8c-5d72-4038-b2cd-f57bf310c636" ma:termSetId="38806ae3-bd96-4c11-838c-3f296b63bba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219482e20df468c861b03d42d4b3971" ma:index="16" ma:taxonomy="true" ma:internalName="l219482e20df468c861b03d42d4b3971" ma:taxonomyFieldName="Subject_x0020_Category" ma:displayName="Subject Category" ma:default="2;#Headquarters Support Command|979f2737-813b-4e0e-8068-9ab8b0294226" ma:fieldId="{5219482e-20df-468c-861b-03d42d4b3971}" ma:taxonomyMulti="true" ma:sspId="a9ff0b8c-5d72-4038-b2cd-f57bf310c636" ma:termSetId="ff656f65-90c7-4f70-90bd-c22025b6cf0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ba8be9d7bc84f0b96c66c323cbf555a" ma:index="17" ma:taxonomy="true" ma:internalName="pba8be9d7bc84f0b96c66c323cbf555a" ma:taxonomyFieldName="Subject_x0020_Keywords" ma:displayName="Subject Keywords" ma:readOnly="false" ma:default="23;#Support the unit|dde518e3-8575-492e-99e5-ea91cab6f92b" ma:fieldId="{9ba8be9d-7bc8-4f0b-96c6-6c323cbf555a}" ma:taxonomyMulti="true" ma:sspId="a9ff0b8c-5d72-4038-b2cd-f57bf310c636" ma:termSetId="7b8c463c-3f4b-49b4-909b-bbb5fe2586f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52b61afe89e4ce689314e54d2f1084b" ma:index="18" ma:taxonomy="true" ma:internalName="k52b61afe89e4ce689314e54d2f1084b" ma:taxonomyFieldName="UK_x0020_Defence_x0020_File_x0020_Plan" ma:displayName="UK Defence File Plan" ma:readOnly="false" ma:default="17;#02 Command or Direct or Manage the Unit|d5c13325-61ca-47bf-9ae3-1923923b0e1c" ma:fieldId="{452b61af-e89e-4ce6-8931-4e54d2f1084b}" ma:taxonomyMulti="true" ma:sspId="a9ff0b8c-5d72-4038-b2cd-f57bf310c636" ma:termSetId="4c6cc6f3-ba61-4d44-9233-db11931daca6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738c6d-ecc8-46f1-821f-82e308eab3d9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description="" ma:hidden="true" ma:list="{0abb16c8-a6bf-4f4b-9eca-4b2c259a1fc0}" ma:internalName="TaxCatchAll" ma:showField="CatchAllData" ma:web="68536681-41d6-487c-9fb7-4afe0bbc23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604cb-3e10-4111-8d11-b08e01dc16cf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362c93-b467-46a6-90ab-43bf1367a4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5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9" ma:displayName="Content Type"/>
        <xsd:element ref="dc:title" minOccurs="0" maxOccurs="1" ma:index="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illar xmlns="0fb6b6d6-ddad-4514-8e6e-379866565d6d">Community Support</Pillar>
    <Security_x0020_Marking xmlns="0fb6b6d6-ddad-4514-8e6e-379866565d6d">OFFICIAL</Security_x0020_Marking>
    <pba8be9d7bc84f0b96c66c323cbf555a xmlns="0fb6b6d6-ddad-4514-8e6e-379866565d6d">
      <Terms xmlns="http://schemas.microsoft.com/office/infopath/2007/PartnerControls">
        <TermInfo xmlns="http://schemas.microsoft.com/office/infopath/2007/PartnerControls">
          <TermName xmlns="http://schemas.microsoft.com/office/infopath/2007/PartnerControls">Support the unit</TermName>
          <TermId xmlns="http://schemas.microsoft.com/office/infopath/2007/PartnerControls">dde518e3-8575-492e-99e5-ea91cab6f92b</TermId>
        </TermInfo>
      </Terms>
    </pba8be9d7bc84f0b96c66c323cbf555a>
    <i538614133c14396ac2af06e3c179e20 xmlns="0fb6b6d6-ddad-4514-8e6e-379866565d6d">
      <Terms xmlns="http://schemas.microsoft.com/office/infopath/2007/PartnerControls">
        <TermInfo xmlns="http://schemas.microsoft.com/office/infopath/2007/PartnerControls">
          <TermName xmlns="http://schemas.microsoft.com/office/infopath/2007/PartnerControls">AWS</TermName>
          <TermId xmlns="http://schemas.microsoft.com/office/infopath/2007/PartnerControls">60d5267e-759e-4eb0-9362-206eb0dc9324</TermId>
        </TermInfo>
      </Terms>
    </i538614133c14396ac2af06e3c179e20>
    <Doucment_x0020_Category xmlns="0fb6b6d6-ddad-4514-8e6e-379866565d6d">02_Templates</Doucment_x0020_Category>
    <AWS_x0020_Location xmlns="0fb6b6d6-ddad-4514-8e6e-379866565d6d">12 Not Area Specific</AWS_x0020_Location>
    <TaxCatchAll xmlns="04738c6d-ecc8-46f1-821f-82e308eab3d9">
      <Value>17</Value>
      <Value>23</Value>
      <Value>3</Value>
      <Value>2</Value>
    </TaxCatchAll>
    <k52b61afe89e4ce689314e54d2f1084b xmlns="0fb6b6d6-ddad-4514-8e6e-379866565d6d">
      <Terms xmlns="http://schemas.microsoft.com/office/infopath/2007/PartnerControls">
        <TermInfo xmlns="http://schemas.microsoft.com/office/infopath/2007/PartnerControls">
          <TermName xmlns="http://schemas.microsoft.com/office/infopath/2007/PartnerControls">02 Command or Direct or Manage the Unit</TermName>
          <TermId xmlns="http://schemas.microsoft.com/office/infopath/2007/PartnerControls">d5c13325-61ca-47bf-9ae3-1923923b0e1c</TermId>
        </TermInfo>
      </Terms>
    </k52b61afe89e4ce689314e54d2f1084b>
    <l219482e20df468c861b03d42d4b3971 xmlns="0fb6b6d6-ddad-4514-8e6e-379866565d6d">
      <Terms xmlns="http://schemas.microsoft.com/office/infopath/2007/PartnerControls">
        <TermInfo xmlns="http://schemas.microsoft.com/office/infopath/2007/PartnerControls">
          <TermName xmlns="http://schemas.microsoft.com/office/infopath/2007/PartnerControls">Headquarters Support Command</TermName>
          <TermId xmlns="http://schemas.microsoft.com/office/infopath/2007/PartnerControls">979f2737-813b-4e0e-8068-9ab8b0294226</TermId>
        </TermInfo>
      </Terms>
    </l219482e20df468c861b03d42d4b3971>
    <Document_x0020_Version xmlns="0fb6b6d6-ddad-4514-8e6e-379866565d6d">Final</Document_x0020_Version>
    <SharedWithUsers xmlns="39f604cb-3e10-4111-8d11-b08e01dc16cf">
      <UserInfo>
        <DisplayName>RC-AWS-N-Lisburn-CSDO(Parks, Ashley C2)</DisplayName>
        <AccountId>2338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565D6E9B-2BEA-4D8B-8B52-3C34EC7FF9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b6b6d6-ddad-4514-8e6e-379866565d6d"/>
    <ds:schemaRef ds:uri="04738c6d-ecc8-46f1-821f-82e308eab3d9"/>
    <ds:schemaRef ds:uri="39f604cb-3e10-4111-8d11-b08e01dc16cf"/>
    <ds:schemaRef ds:uri="d3362c93-b467-46a6-90ab-43bf1367a4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0028F4-1415-496E-B92F-054E116E9B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6B5071-2134-417D-A323-D9CFF0409627}">
  <ds:schemaRefs>
    <ds:schemaRef ds:uri="http://schemas.microsoft.com/office/2006/metadata/properties"/>
    <ds:schemaRef ds:uri="http://schemas.microsoft.com/office/infopath/2007/PartnerControls"/>
    <ds:schemaRef ds:uri="0fb6b6d6-ddad-4514-8e6e-379866565d6d"/>
    <ds:schemaRef ds:uri="04738c6d-ecc8-46f1-821f-82e308eab3d9"/>
    <ds:schemaRef ds:uri="39f604cb-3e10-4111-8d11-b08e01dc16c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20180306-CS_Activities_Template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20180306-CS_Activities_Template</vt:lpstr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20180306-CS_Activities_Template</dc:title>
  <dc:creator>Pramish</dc:creator>
  <cp:lastModifiedBy>User</cp:lastModifiedBy>
  <cp:revision>3</cp:revision>
  <dcterms:created xsi:type="dcterms:W3CDTF">2021-01-19T14:46:00Z</dcterms:created>
  <dcterms:modified xsi:type="dcterms:W3CDTF">2021-01-19T14:46:00Z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0x010100D144DCE405AD224CBB260808264BCB26</vt:lpwstr>
  </property>
  <property fmtid="{D5CDD505-2E9C-101B-9397-08002B2CF9AE}" pid="3" name="Subject Category">
    <vt:lpwstr>2;#Headquarters Support Command|979f2737-813b-4e0e-8068-9ab8b0294226</vt:lpwstr>
  </property>
  <property fmtid="{D5CDD505-2E9C-101B-9397-08002B2CF9AE}" pid="4" name="Subject Keywords">
    <vt:lpwstr>23;#Support the unit|dde518e3-8575-492e-99e5-ea91cab6f92b</vt:lpwstr>
  </property>
  <property fmtid="{D5CDD505-2E9C-101B-9397-08002B2CF9AE}" pid="5" name="UK Defence File Plan">
    <vt:lpwstr>17;#02 Command or Direct or Manage the Unit|d5c13325-61ca-47bf-9ae3-1923923b0e1c</vt:lpwstr>
  </property>
  <property fmtid="{D5CDD505-2E9C-101B-9397-08002B2CF9AE}" pid="6" name="Business Owner">
    <vt:lpwstr>3;#AWS|60d5267e-759e-4eb0-9362-206eb0dc9324</vt:lpwstr>
  </property>
</Properties>
</file>